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586"/>
      </w:tblGrid>
      <w:tr w:rsidR="00897FB4" w:rsidRPr="00897FB4" w14:paraId="30D72399" w14:textId="77777777" w:rsidTr="008705FD">
        <w:trPr>
          <w:trHeight w:val="9356"/>
          <w:tblHeader/>
          <w:jc w:val="center"/>
        </w:trPr>
        <w:tc>
          <w:tcPr>
            <w:tcW w:w="7819" w:type="dxa"/>
          </w:tcPr>
          <w:p w14:paraId="37F64E97" w14:textId="6AC644A9" w:rsidR="00955EDA" w:rsidRPr="00747DA9" w:rsidRDefault="00EB3E09" w:rsidP="00955EDA">
            <w:pPr>
              <w:pStyle w:val="Subtitle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northern </w:t>
            </w:r>
            <w:r w:rsidR="000118BA">
              <w:rPr>
                <w:color w:val="auto"/>
              </w:rPr>
              <w:t>ARTISAN</w:t>
            </w:r>
            <w:r w:rsidR="00B118EE">
              <w:rPr>
                <w:color w:val="auto"/>
              </w:rPr>
              <w:t>s’</w:t>
            </w:r>
            <w:r>
              <w:rPr>
                <w:color w:val="auto"/>
              </w:rPr>
              <w:t xml:space="preserve"> </w:t>
            </w:r>
            <w:r w:rsidR="000118BA">
              <w:rPr>
                <w:color w:val="auto"/>
              </w:rPr>
              <w:t>MARKET</w:t>
            </w:r>
          </w:p>
          <w:p w14:paraId="54F1D064" w14:textId="104309A3" w:rsidR="00897FB4" w:rsidRDefault="005B6A52" w:rsidP="00AF1783">
            <w:pPr>
              <w:pStyle w:val="Title"/>
              <w:jc w:val="center"/>
              <w:rPr>
                <w:sz w:val="72"/>
                <w:szCs w:val="22"/>
              </w:rPr>
            </w:pPr>
            <w:r>
              <w:rPr>
                <w:sz w:val="72"/>
                <w:szCs w:val="22"/>
              </w:rPr>
              <w:t>BAMBURGH PAVILION</w:t>
            </w:r>
          </w:p>
          <w:p w14:paraId="0F860261" w14:textId="77777777" w:rsidR="00955EDA" w:rsidRPr="006317A8" w:rsidRDefault="00955EDA" w:rsidP="00955EDA">
            <w:pPr>
              <w:pStyle w:val="Location"/>
              <w:jc w:val="center"/>
              <w:rPr>
                <w:b/>
                <w:bCs/>
                <w:color w:val="auto"/>
                <w:sz w:val="44"/>
                <w:szCs w:val="32"/>
              </w:rPr>
            </w:pPr>
            <w:r w:rsidRPr="006317A8">
              <w:rPr>
                <w:b/>
                <w:bCs/>
                <w:color w:val="auto"/>
                <w:sz w:val="44"/>
                <w:szCs w:val="32"/>
              </w:rPr>
              <w:t>MEET THE MAKERS AND BUY DIRECT</w:t>
            </w:r>
          </w:p>
          <w:p w14:paraId="363565B3" w14:textId="7789A5C6" w:rsidR="00CA6B67" w:rsidRPr="009F7869" w:rsidRDefault="005B6A52" w:rsidP="00CC2F48">
            <w:pPr>
              <w:pStyle w:val="Subtitle"/>
              <w:jc w:val="center"/>
              <w:rPr>
                <w:b/>
                <w:bCs/>
                <w:color w:val="99CB38" w:themeColor="accent1"/>
                <w:sz w:val="48"/>
                <w:szCs w:val="22"/>
              </w:rPr>
            </w:pPr>
            <w:r>
              <w:rPr>
                <w:b/>
                <w:bCs/>
                <w:color w:val="99CB38" w:themeColor="accent1"/>
                <w:sz w:val="48"/>
                <w:szCs w:val="22"/>
              </w:rPr>
              <w:t>THURSDAY 25</w:t>
            </w:r>
            <w:r w:rsidRPr="005B6A52">
              <w:rPr>
                <w:b/>
                <w:bCs/>
                <w:color w:val="99CB38" w:themeColor="accent1"/>
                <w:sz w:val="48"/>
                <w:szCs w:val="22"/>
                <w:vertAlign w:val="superscript"/>
              </w:rPr>
              <w:t>TH</w:t>
            </w:r>
            <w:r>
              <w:rPr>
                <w:b/>
                <w:bCs/>
                <w:color w:val="99CB38" w:themeColor="accent1"/>
                <w:sz w:val="48"/>
                <w:szCs w:val="22"/>
              </w:rPr>
              <w:t xml:space="preserve"> </w:t>
            </w:r>
            <w:r w:rsidR="00E90403">
              <w:rPr>
                <w:b/>
                <w:bCs/>
                <w:color w:val="99CB38" w:themeColor="accent1"/>
                <w:sz w:val="48"/>
                <w:szCs w:val="22"/>
              </w:rPr>
              <w:t>June 2026</w:t>
            </w:r>
          </w:p>
          <w:p w14:paraId="06F0EFD1" w14:textId="67DB07EE" w:rsidR="00897FB4" w:rsidRPr="00747DA9" w:rsidRDefault="00850280" w:rsidP="00736974">
            <w:pPr>
              <w:pStyle w:val="Time"/>
              <w:jc w:val="center"/>
              <w:rPr>
                <w:color w:val="auto"/>
              </w:rPr>
            </w:pPr>
            <w:r w:rsidRPr="00747DA9">
              <w:rPr>
                <w:color w:val="auto"/>
              </w:rPr>
              <w:t>10am – 4pm</w:t>
            </w:r>
            <w:r w:rsidR="00C66E9B" w:rsidRPr="00747DA9">
              <w:rPr>
                <w:color w:val="auto"/>
              </w:rPr>
              <w:t xml:space="preserve"> (free entry)</w:t>
            </w:r>
          </w:p>
          <w:p w14:paraId="01E920A1" w14:textId="07DD8324" w:rsidR="00EF202F" w:rsidRPr="008306D5" w:rsidRDefault="00D9502F" w:rsidP="00736974">
            <w:pPr>
              <w:pStyle w:val="Location"/>
              <w:jc w:val="center"/>
              <w:rPr>
                <w:color w:val="auto"/>
                <w:sz w:val="44"/>
                <w:szCs w:val="32"/>
              </w:rPr>
            </w:pPr>
            <w:r>
              <w:rPr>
                <w:color w:val="auto"/>
                <w:sz w:val="44"/>
                <w:szCs w:val="32"/>
              </w:rPr>
              <w:t xml:space="preserve">bamburgh </w:t>
            </w:r>
            <w:r w:rsidR="00460F05">
              <w:rPr>
                <w:color w:val="auto"/>
                <w:sz w:val="44"/>
                <w:szCs w:val="32"/>
              </w:rPr>
              <w:t>pavilion</w:t>
            </w:r>
            <w:r w:rsidR="0050060C">
              <w:rPr>
                <w:color w:val="auto"/>
                <w:sz w:val="44"/>
                <w:szCs w:val="32"/>
              </w:rPr>
              <w:t xml:space="preserve">, </w:t>
            </w:r>
            <w:r w:rsidR="00A36CD5">
              <w:rPr>
                <w:color w:val="auto"/>
                <w:sz w:val="44"/>
                <w:szCs w:val="32"/>
              </w:rPr>
              <w:t>(nr</w:t>
            </w:r>
            <w:r w:rsidR="004C7646">
              <w:rPr>
                <w:color w:val="auto"/>
                <w:sz w:val="44"/>
                <w:szCs w:val="32"/>
              </w:rPr>
              <w:t xml:space="preserve"> cricket green)</w:t>
            </w:r>
          </w:p>
          <w:p w14:paraId="2439712F" w14:textId="14E780C0" w:rsidR="009A7911" w:rsidRPr="008306D5" w:rsidRDefault="00D9502F" w:rsidP="00736974">
            <w:pPr>
              <w:pStyle w:val="Location"/>
              <w:jc w:val="center"/>
              <w:rPr>
                <w:color w:val="auto"/>
                <w:sz w:val="56"/>
                <w:szCs w:val="44"/>
              </w:rPr>
            </w:pPr>
            <w:r>
              <w:rPr>
                <w:color w:val="auto"/>
                <w:sz w:val="44"/>
                <w:szCs w:val="32"/>
              </w:rPr>
              <w:t>bamburgh</w:t>
            </w:r>
            <w:r w:rsidR="009A7911" w:rsidRPr="008306D5">
              <w:rPr>
                <w:color w:val="auto"/>
                <w:sz w:val="44"/>
                <w:szCs w:val="32"/>
              </w:rPr>
              <w:t xml:space="preserve">, </w:t>
            </w:r>
            <w:r w:rsidR="00460F05" w:rsidRPr="00460F05">
              <w:rPr>
                <w:color w:val="auto"/>
                <w:sz w:val="40"/>
                <w:szCs w:val="40"/>
              </w:rPr>
              <w:t>NORTHUMBERLAND</w:t>
            </w:r>
            <w:r w:rsidR="009A7911" w:rsidRPr="008306D5">
              <w:rPr>
                <w:color w:val="auto"/>
                <w:sz w:val="44"/>
                <w:szCs w:val="32"/>
              </w:rPr>
              <w:t xml:space="preserve"> ne</w:t>
            </w:r>
            <w:r w:rsidR="0050060C">
              <w:rPr>
                <w:color w:val="auto"/>
                <w:sz w:val="44"/>
                <w:szCs w:val="32"/>
              </w:rPr>
              <w:t>69 7db</w:t>
            </w:r>
          </w:p>
          <w:p w14:paraId="6EDCC1C6" w14:textId="3A2FBD7C" w:rsidR="00C84EB8" w:rsidRPr="00591B58" w:rsidRDefault="00C84EB8" w:rsidP="000A7673">
            <w:pPr>
              <w:ind w:left="0"/>
              <w:jc w:val="center"/>
              <w:rPr>
                <w:b/>
                <w:bCs/>
                <w:color w:val="63A537" w:themeColor="accent2"/>
                <w:sz w:val="52"/>
                <w:szCs w:val="52"/>
                <w:u w:val="single"/>
              </w:rPr>
            </w:pPr>
            <w:r w:rsidRPr="00591B58">
              <w:rPr>
                <w:b/>
                <w:bCs/>
                <w:color w:val="63A537" w:themeColor="accent2"/>
                <w:sz w:val="52"/>
                <w:szCs w:val="52"/>
                <w:u w:val="single"/>
              </w:rPr>
              <w:t>NEW VENUE</w:t>
            </w:r>
          </w:p>
          <w:p w14:paraId="607FDECC" w14:textId="25E57596" w:rsidR="00DA0DF5" w:rsidRDefault="00CA3D83" w:rsidP="000A7673">
            <w:pPr>
              <w:ind w:left="0"/>
              <w:jc w:val="center"/>
              <w:rPr>
                <w:color w:val="auto"/>
              </w:rPr>
            </w:pPr>
            <w:r>
              <w:rPr>
                <w:color w:val="auto"/>
              </w:rPr>
              <w:t>C</w:t>
            </w:r>
            <w:r w:rsidR="00F82786" w:rsidRPr="00747DA9">
              <w:rPr>
                <w:color w:val="auto"/>
              </w:rPr>
              <w:t xml:space="preserve">ome and meet the artists and makers, chat to them, see their </w:t>
            </w:r>
            <w:r w:rsidR="00EF4CC5" w:rsidRPr="00747DA9">
              <w:rPr>
                <w:color w:val="auto"/>
              </w:rPr>
              <w:t>beautiful</w:t>
            </w:r>
            <w:r w:rsidR="00EC6675" w:rsidRPr="00747DA9">
              <w:rPr>
                <w:color w:val="auto"/>
              </w:rPr>
              <w:t xml:space="preserve"> work and buy directly from them.</w:t>
            </w:r>
          </w:p>
          <w:p w14:paraId="123F1522" w14:textId="77777777" w:rsidR="000A7673" w:rsidRPr="009F3ED2" w:rsidRDefault="000A7673" w:rsidP="000A7673">
            <w:pPr>
              <w:ind w:left="0"/>
              <w:jc w:val="center"/>
              <w:rPr>
                <w:color w:val="auto"/>
                <w:sz w:val="10"/>
                <w:szCs w:val="10"/>
              </w:rPr>
            </w:pPr>
          </w:p>
          <w:p w14:paraId="6EDDAB5F" w14:textId="77777777" w:rsidR="00C538A5" w:rsidRPr="00747DA9" w:rsidRDefault="00C538A5" w:rsidP="000A7673">
            <w:pPr>
              <w:jc w:val="center"/>
              <w:rPr>
                <w:color w:val="auto"/>
                <w:sz w:val="6"/>
                <w:szCs w:val="6"/>
              </w:rPr>
            </w:pPr>
          </w:p>
          <w:p w14:paraId="29672A83" w14:textId="1D3BDF88" w:rsidR="001B4C82" w:rsidRDefault="00C1365D" w:rsidP="000A767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25397C">
              <w:rPr>
                <w:color w:val="auto"/>
              </w:rPr>
              <w:t>8</w:t>
            </w:r>
            <w:r>
              <w:rPr>
                <w:color w:val="auto"/>
              </w:rPr>
              <w:t xml:space="preserve"> V</w:t>
            </w:r>
            <w:r w:rsidR="00EF4CC5" w:rsidRPr="00747DA9">
              <w:rPr>
                <w:color w:val="auto"/>
              </w:rPr>
              <w:t>arious</w:t>
            </w:r>
            <w:r w:rsidR="00E35A0D" w:rsidRPr="00747DA9">
              <w:rPr>
                <w:color w:val="auto"/>
              </w:rPr>
              <w:t xml:space="preserve"> stalls</w:t>
            </w:r>
            <w:r w:rsidR="00531AFA" w:rsidRPr="00747DA9">
              <w:rPr>
                <w:color w:val="auto"/>
              </w:rPr>
              <w:t xml:space="preserve"> </w:t>
            </w:r>
            <w:r w:rsidR="0057734E">
              <w:rPr>
                <w:color w:val="auto"/>
              </w:rPr>
              <w:t xml:space="preserve">to </w:t>
            </w:r>
            <w:r w:rsidR="00531AFA" w:rsidRPr="00747DA9">
              <w:rPr>
                <w:color w:val="auto"/>
              </w:rPr>
              <w:t>includ</w:t>
            </w:r>
            <w:r w:rsidR="0057734E">
              <w:rPr>
                <w:color w:val="auto"/>
              </w:rPr>
              <w:t>e</w:t>
            </w:r>
            <w:r w:rsidR="00E35A0D" w:rsidRPr="00747DA9">
              <w:rPr>
                <w:color w:val="auto"/>
              </w:rPr>
              <w:t xml:space="preserve"> wildlife art, </w:t>
            </w:r>
            <w:r w:rsidR="00F427E3" w:rsidRPr="00747DA9">
              <w:rPr>
                <w:color w:val="auto"/>
              </w:rPr>
              <w:t xml:space="preserve">hand </w:t>
            </w:r>
            <w:r w:rsidR="00875470" w:rsidRPr="00747DA9">
              <w:rPr>
                <w:color w:val="auto"/>
              </w:rPr>
              <w:t xml:space="preserve">blown </w:t>
            </w:r>
            <w:r w:rsidR="00F427E3" w:rsidRPr="00747DA9">
              <w:rPr>
                <w:color w:val="auto"/>
              </w:rPr>
              <w:t xml:space="preserve">glass, </w:t>
            </w:r>
          </w:p>
          <w:p w14:paraId="0B326257" w14:textId="21A54D7F" w:rsidR="00B05A48" w:rsidRDefault="00424FDD" w:rsidP="000A7673">
            <w:pPr>
              <w:jc w:val="center"/>
              <w:rPr>
                <w:color w:val="auto"/>
              </w:rPr>
            </w:pPr>
            <w:r w:rsidRPr="00747DA9">
              <w:rPr>
                <w:color w:val="auto"/>
              </w:rPr>
              <w:t xml:space="preserve">handmade </w:t>
            </w:r>
            <w:r w:rsidR="00F427E3" w:rsidRPr="00747DA9">
              <w:rPr>
                <w:color w:val="auto"/>
              </w:rPr>
              <w:t>s</w:t>
            </w:r>
            <w:r w:rsidR="00987D23" w:rsidRPr="00747DA9">
              <w:rPr>
                <w:color w:val="auto"/>
              </w:rPr>
              <w:t>ilver</w:t>
            </w:r>
            <w:r w:rsidR="00F427E3" w:rsidRPr="00747DA9">
              <w:rPr>
                <w:color w:val="auto"/>
              </w:rPr>
              <w:t xml:space="preserve"> jewellery, </w:t>
            </w:r>
            <w:r w:rsidR="001E23F7">
              <w:rPr>
                <w:color w:val="auto"/>
              </w:rPr>
              <w:t>brass</w:t>
            </w:r>
            <w:r w:rsidR="000C1A07">
              <w:rPr>
                <w:color w:val="auto"/>
              </w:rPr>
              <w:t xml:space="preserve"> </w:t>
            </w:r>
            <w:r w:rsidR="001E23F7">
              <w:rPr>
                <w:color w:val="auto"/>
              </w:rPr>
              <w:t>&amp;</w:t>
            </w:r>
            <w:r w:rsidR="000C1A07">
              <w:rPr>
                <w:color w:val="auto"/>
              </w:rPr>
              <w:t xml:space="preserve"> </w:t>
            </w:r>
            <w:r w:rsidR="001E23F7">
              <w:rPr>
                <w:color w:val="auto"/>
              </w:rPr>
              <w:t>copper artwork</w:t>
            </w:r>
            <w:r w:rsidR="001B4C82">
              <w:rPr>
                <w:color w:val="auto"/>
              </w:rPr>
              <w:t xml:space="preserve"> &amp; gifts</w:t>
            </w:r>
            <w:r w:rsidR="000E1525">
              <w:rPr>
                <w:color w:val="auto"/>
              </w:rPr>
              <w:t xml:space="preserve">, </w:t>
            </w:r>
            <w:r w:rsidR="00912266">
              <w:rPr>
                <w:color w:val="auto"/>
              </w:rPr>
              <w:t>preser</w:t>
            </w:r>
            <w:r w:rsidR="00AF2D20">
              <w:rPr>
                <w:color w:val="auto"/>
              </w:rPr>
              <w:t xml:space="preserve">ves, essential oil soaps, wood, </w:t>
            </w:r>
            <w:r w:rsidR="003E7A91">
              <w:rPr>
                <w:color w:val="auto"/>
              </w:rPr>
              <w:t>graphic art</w:t>
            </w:r>
            <w:r w:rsidR="00F427E3" w:rsidRPr="00747DA9">
              <w:rPr>
                <w:color w:val="auto"/>
              </w:rPr>
              <w:t xml:space="preserve">, </w:t>
            </w:r>
          </w:p>
          <w:p w14:paraId="607D5101" w14:textId="7AC48DE5" w:rsidR="00B05A48" w:rsidRDefault="00875470" w:rsidP="000A7673">
            <w:pPr>
              <w:jc w:val="center"/>
              <w:rPr>
                <w:color w:val="auto"/>
              </w:rPr>
            </w:pPr>
            <w:r w:rsidRPr="00747DA9">
              <w:rPr>
                <w:color w:val="auto"/>
              </w:rPr>
              <w:t xml:space="preserve"> textile</w:t>
            </w:r>
            <w:r w:rsidR="007033A3">
              <w:rPr>
                <w:color w:val="auto"/>
              </w:rPr>
              <w:t>s</w:t>
            </w:r>
            <w:r w:rsidR="00113AD0">
              <w:rPr>
                <w:color w:val="auto"/>
              </w:rPr>
              <w:t>,</w:t>
            </w:r>
            <w:r w:rsidR="000A4348">
              <w:rPr>
                <w:color w:val="auto"/>
              </w:rPr>
              <w:t xml:space="preserve"> ceramics</w:t>
            </w:r>
            <w:r w:rsidR="00E745E7">
              <w:rPr>
                <w:color w:val="auto"/>
              </w:rPr>
              <w:t xml:space="preserve">, </w:t>
            </w:r>
            <w:r w:rsidR="00EF3E57">
              <w:rPr>
                <w:color w:val="auto"/>
              </w:rPr>
              <w:t>chocolate</w:t>
            </w:r>
            <w:r w:rsidR="00677260">
              <w:rPr>
                <w:color w:val="auto"/>
              </w:rPr>
              <w:t>,</w:t>
            </w:r>
            <w:r w:rsidR="00325BC5">
              <w:rPr>
                <w:color w:val="auto"/>
              </w:rPr>
              <w:t xml:space="preserve"> </w:t>
            </w:r>
            <w:r w:rsidR="00EF3E57">
              <w:rPr>
                <w:color w:val="auto"/>
              </w:rPr>
              <w:t>felted items</w:t>
            </w:r>
            <w:r w:rsidR="00325BC5">
              <w:rPr>
                <w:color w:val="auto"/>
              </w:rPr>
              <w:t>,</w:t>
            </w:r>
          </w:p>
          <w:p w14:paraId="603F2FD0" w14:textId="68AC71D4" w:rsidR="00A07188" w:rsidRDefault="003531B6" w:rsidP="000A767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photography</w:t>
            </w:r>
            <w:r w:rsidR="009F72C9">
              <w:rPr>
                <w:color w:val="auto"/>
              </w:rPr>
              <w:t>,</w:t>
            </w:r>
            <w:r w:rsidR="009F3ED2">
              <w:rPr>
                <w:color w:val="auto"/>
              </w:rPr>
              <w:t xml:space="preserve"> </w:t>
            </w:r>
            <w:r w:rsidR="008E1279">
              <w:rPr>
                <w:color w:val="auto"/>
              </w:rPr>
              <w:t>wool fleece items</w:t>
            </w:r>
            <w:r w:rsidR="009F3ED2">
              <w:rPr>
                <w:color w:val="auto"/>
              </w:rPr>
              <w:t xml:space="preserve">, </w:t>
            </w:r>
            <w:r w:rsidR="00325BC5">
              <w:rPr>
                <w:color w:val="auto"/>
              </w:rPr>
              <w:t xml:space="preserve">hats and </w:t>
            </w:r>
            <w:r w:rsidR="00053DA5">
              <w:rPr>
                <w:color w:val="auto"/>
              </w:rPr>
              <w:t>quilled paper art</w:t>
            </w:r>
            <w:r w:rsidR="00D369C2">
              <w:rPr>
                <w:color w:val="auto"/>
              </w:rPr>
              <w:t>.</w:t>
            </w:r>
            <w:r w:rsidR="00CA3D83">
              <w:rPr>
                <w:color w:val="auto"/>
              </w:rPr>
              <w:t xml:space="preserve"> </w:t>
            </w:r>
            <w:r w:rsidR="002D48E1">
              <w:rPr>
                <w:color w:val="auto"/>
              </w:rPr>
              <w:t xml:space="preserve"> </w:t>
            </w:r>
          </w:p>
          <w:p w14:paraId="3996FF2E" w14:textId="77777777" w:rsidR="00FB40CC" w:rsidRPr="00591B58" w:rsidRDefault="00FB40CC" w:rsidP="000A7673">
            <w:pPr>
              <w:jc w:val="center"/>
              <w:rPr>
                <w:color w:val="auto"/>
                <w:sz w:val="12"/>
                <w:szCs w:val="12"/>
              </w:rPr>
            </w:pPr>
          </w:p>
          <w:p w14:paraId="1426D572" w14:textId="07F31E38" w:rsidR="00304C3E" w:rsidRPr="00897FB4" w:rsidRDefault="00424FDD" w:rsidP="00304C3E">
            <w:pPr>
              <w:jc w:val="center"/>
            </w:pPr>
            <w:r w:rsidRPr="00747DA9">
              <w:rPr>
                <w:color w:val="auto"/>
              </w:rPr>
              <w:t xml:space="preserve">Something for everyone. </w:t>
            </w:r>
            <w:r w:rsidR="00304C3E" w:rsidRPr="00747DA9">
              <w:rPr>
                <w:color w:val="auto"/>
              </w:rPr>
              <w:t>See you there!</w:t>
            </w:r>
          </w:p>
        </w:tc>
      </w:tr>
    </w:tbl>
    <w:tbl>
      <w:tblPr>
        <w:tblW w:w="9081" w:type="dxa"/>
        <w:jc w:val="center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081"/>
      </w:tblGrid>
      <w:tr w:rsidR="00897FB4" w:rsidRPr="00897FB4" w14:paraId="0EB30614" w14:textId="77777777" w:rsidTr="00DD7B1B">
        <w:trPr>
          <w:trHeight w:hRule="exact" w:val="720"/>
          <w:jc w:val="center"/>
        </w:trPr>
        <w:tc>
          <w:tcPr>
            <w:tcW w:w="9081" w:type="dxa"/>
            <w:shd w:val="clear" w:color="auto" w:fill="E2DFCC" w:themeFill="background2"/>
            <w:vAlign w:val="center"/>
          </w:tcPr>
          <w:p w14:paraId="487D6C5D" w14:textId="6B41686E" w:rsidR="00897FB4" w:rsidRPr="00897FB4" w:rsidRDefault="00454E0B" w:rsidP="00F80D1D">
            <w:pPr>
              <w:pStyle w:val="ContactInfo"/>
              <w:ind w:left="-18"/>
              <w:jc w:val="center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8A49C2F9E90F4A2DB15B6BF7DF9E51E3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rPr>
                    <w:lang w:bidi="en-GB"/>
                  </w:rPr>
                  <w:t>for more information contact:</w:t>
                </w:r>
              </w:sdtContent>
            </w:sdt>
            <w:r w:rsidR="001570B2">
              <w:rPr>
                <w:lang w:bidi="en-GB"/>
              </w:rPr>
              <w:t xml:space="preserve"> </w:t>
            </w:r>
            <w:r w:rsidR="00B118EE">
              <w:t>jane@janeharbottleartist.co.uk</w:t>
            </w:r>
          </w:p>
        </w:tc>
      </w:tr>
    </w:tbl>
    <w:p w14:paraId="04FCDC06" w14:textId="77777777" w:rsidR="002A068F" w:rsidRDefault="002A068F" w:rsidP="00A95506">
      <w:pPr>
        <w:pStyle w:val="NoSpacing"/>
      </w:pPr>
    </w:p>
    <w:sectPr w:rsidR="002A068F" w:rsidSect="003B7CDC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235E4" w14:textId="77777777" w:rsidR="00454E0B" w:rsidRDefault="00454E0B" w:rsidP="0068245E">
      <w:pPr>
        <w:spacing w:after="0" w:line="240" w:lineRule="auto"/>
      </w:pPr>
      <w:r>
        <w:separator/>
      </w:r>
    </w:p>
  </w:endnote>
  <w:endnote w:type="continuationSeparator" w:id="0">
    <w:p w14:paraId="0A6D702C" w14:textId="77777777" w:rsidR="00454E0B" w:rsidRDefault="00454E0B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EF9D6C" w14:textId="77777777" w:rsidR="009124DD" w:rsidRDefault="009124DD">
        <w:pPr>
          <w:pStyle w:val="Footer"/>
        </w:pPr>
        <w:r>
          <w:rPr>
            <w:lang w:bidi="en-GB"/>
          </w:rPr>
          <w:fldChar w:fldCharType="begin"/>
        </w:r>
        <w:r>
          <w:rPr>
            <w:lang w:bidi="en-GB"/>
          </w:rPr>
          <w:instrText xml:space="preserve"> PAGE   \* MERGEFORMAT </w:instrText>
        </w:r>
        <w:r>
          <w:rPr>
            <w:lang w:bidi="en-GB"/>
          </w:rPr>
          <w:fldChar w:fldCharType="separate"/>
        </w:r>
        <w:r w:rsidR="002A068F">
          <w:rPr>
            <w:noProof/>
            <w:lang w:bidi="en-GB"/>
          </w:rPr>
          <w:t>2</w:t>
        </w:r>
        <w:r>
          <w:rPr>
            <w:noProof/>
            <w:lang w:bidi="en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AE1F9" w14:textId="77777777" w:rsidR="00454E0B" w:rsidRDefault="00454E0B" w:rsidP="0068245E">
      <w:pPr>
        <w:spacing w:after="0" w:line="240" w:lineRule="auto"/>
      </w:pPr>
      <w:r>
        <w:separator/>
      </w:r>
    </w:p>
  </w:footnote>
  <w:footnote w:type="continuationSeparator" w:id="0">
    <w:p w14:paraId="00EC2567" w14:textId="77777777" w:rsidR="00454E0B" w:rsidRDefault="00454E0B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C453A" w14:textId="77777777" w:rsidR="002A068F" w:rsidRDefault="002A068F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8BD2B1D" wp14:editId="1C2BD31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579AF0" id="Group 3" o:spid="_x0000_s1026" alt="&quot;&quot;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eBAuqcAAAv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63a537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63a537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63a537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63a537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63a537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63a537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63a537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63a537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63a537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63a537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63a537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63a537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63a537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84E3E92" wp14:editId="4CC354B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54D5719" id="Frame 2" o:spid="_x0000_s1026" alt="&quot;&quot;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99cb38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B3282" w14:textId="77777777" w:rsidR="009124DD" w:rsidRDefault="00897FB4">
    <w:pPr>
      <w:pStyle w:val="Header"/>
    </w:pPr>
    <w:r>
      <w:rPr>
        <w:noProof/>
        <w:lang w:bidi="en-GB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7C968723" wp14:editId="35CB379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D137DAE" id="Frame 25" o:spid="_x0000_s1026" alt="&quot;&quot;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99cb38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bidi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1F4DE1" wp14:editId="5BFB7DE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6AB9BC" id="Group 1" o:spid="_x0000_s1026" alt="&quot;&quot;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63a537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63a537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63a537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63a537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63a537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63a537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63a537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63a537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63a537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63a537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63a537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63a537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63a537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64046045">
    <w:abstractNumId w:val="11"/>
  </w:num>
  <w:num w:numId="2" w16cid:durableId="907619619">
    <w:abstractNumId w:val="12"/>
  </w:num>
  <w:num w:numId="3" w16cid:durableId="352536962">
    <w:abstractNumId w:val="10"/>
  </w:num>
  <w:num w:numId="4" w16cid:durableId="1053382271">
    <w:abstractNumId w:val="9"/>
  </w:num>
  <w:num w:numId="5" w16cid:durableId="934097958">
    <w:abstractNumId w:val="7"/>
  </w:num>
  <w:num w:numId="6" w16cid:durableId="195773879">
    <w:abstractNumId w:val="6"/>
  </w:num>
  <w:num w:numId="7" w16cid:durableId="639967222">
    <w:abstractNumId w:val="5"/>
  </w:num>
  <w:num w:numId="8" w16cid:durableId="67504106">
    <w:abstractNumId w:val="4"/>
  </w:num>
  <w:num w:numId="9" w16cid:durableId="1880779201">
    <w:abstractNumId w:val="8"/>
  </w:num>
  <w:num w:numId="10" w16cid:durableId="136147727">
    <w:abstractNumId w:val="3"/>
  </w:num>
  <w:num w:numId="11" w16cid:durableId="797333496">
    <w:abstractNumId w:val="2"/>
  </w:num>
  <w:num w:numId="12" w16cid:durableId="249312625">
    <w:abstractNumId w:val="1"/>
  </w:num>
  <w:num w:numId="13" w16cid:durableId="2122650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6D3"/>
    <w:rsid w:val="000118BA"/>
    <w:rsid w:val="00034A91"/>
    <w:rsid w:val="00053DA5"/>
    <w:rsid w:val="0006053A"/>
    <w:rsid w:val="00094997"/>
    <w:rsid w:val="000A06AF"/>
    <w:rsid w:val="000A1F65"/>
    <w:rsid w:val="000A4348"/>
    <w:rsid w:val="000A7673"/>
    <w:rsid w:val="000C1A07"/>
    <w:rsid w:val="000E1525"/>
    <w:rsid w:val="000E1AF1"/>
    <w:rsid w:val="000E33EA"/>
    <w:rsid w:val="000F47E0"/>
    <w:rsid w:val="00113AD0"/>
    <w:rsid w:val="001151B6"/>
    <w:rsid w:val="00131478"/>
    <w:rsid w:val="00142A10"/>
    <w:rsid w:val="001570B2"/>
    <w:rsid w:val="001624C3"/>
    <w:rsid w:val="001B4C82"/>
    <w:rsid w:val="001D2322"/>
    <w:rsid w:val="001E23F7"/>
    <w:rsid w:val="00220400"/>
    <w:rsid w:val="00234A71"/>
    <w:rsid w:val="0025250E"/>
    <w:rsid w:val="0025397C"/>
    <w:rsid w:val="002633F6"/>
    <w:rsid w:val="002733AA"/>
    <w:rsid w:val="002A068F"/>
    <w:rsid w:val="002D48E1"/>
    <w:rsid w:val="00302160"/>
    <w:rsid w:val="00304C3E"/>
    <w:rsid w:val="00307A37"/>
    <w:rsid w:val="00325BC5"/>
    <w:rsid w:val="00327257"/>
    <w:rsid w:val="003531B6"/>
    <w:rsid w:val="00384F77"/>
    <w:rsid w:val="003B7CDC"/>
    <w:rsid w:val="003E1325"/>
    <w:rsid w:val="003E7A91"/>
    <w:rsid w:val="00400F51"/>
    <w:rsid w:val="00411490"/>
    <w:rsid w:val="0041179A"/>
    <w:rsid w:val="00424FDD"/>
    <w:rsid w:val="0044032D"/>
    <w:rsid w:val="00454E0B"/>
    <w:rsid w:val="004575D5"/>
    <w:rsid w:val="00460F05"/>
    <w:rsid w:val="004611DB"/>
    <w:rsid w:val="004C7646"/>
    <w:rsid w:val="004F58D1"/>
    <w:rsid w:val="0050060C"/>
    <w:rsid w:val="005178C1"/>
    <w:rsid w:val="00522102"/>
    <w:rsid w:val="00531AFA"/>
    <w:rsid w:val="00555DDC"/>
    <w:rsid w:val="00563775"/>
    <w:rsid w:val="0056429A"/>
    <w:rsid w:val="005676D3"/>
    <w:rsid w:val="0057734E"/>
    <w:rsid w:val="00580C38"/>
    <w:rsid w:val="0058266D"/>
    <w:rsid w:val="00587AD6"/>
    <w:rsid w:val="00591B58"/>
    <w:rsid w:val="005979AD"/>
    <w:rsid w:val="005B0205"/>
    <w:rsid w:val="005B6A52"/>
    <w:rsid w:val="005D0661"/>
    <w:rsid w:val="005D2D39"/>
    <w:rsid w:val="006303A1"/>
    <w:rsid w:val="006317A8"/>
    <w:rsid w:val="0064242B"/>
    <w:rsid w:val="00673541"/>
    <w:rsid w:val="00677260"/>
    <w:rsid w:val="0068245E"/>
    <w:rsid w:val="0069500E"/>
    <w:rsid w:val="006B0559"/>
    <w:rsid w:val="006D1820"/>
    <w:rsid w:val="007033A3"/>
    <w:rsid w:val="00713F12"/>
    <w:rsid w:val="00736974"/>
    <w:rsid w:val="00747DA9"/>
    <w:rsid w:val="00776649"/>
    <w:rsid w:val="007963FB"/>
    <w:rsid w:val="007A4EDB"/>
    <w:rsid w:val="007B3E16"/>
    <w:rsid w:val="007E3769"/>
    <w:rsid w:val="007E4057"/>
    <w:rsid w:val="00823399"/>
    <w:rsid w:val="008306D5"/>
    <w:rsid w:val="00834305"/>
    <w:rsid w:val="00837A6D"/>
    <w:rsid w:val="00850280"/>
    <w:rsid w:val="0085491A"/>
    <w:rsid w:val="008705FD"/>
    <w:rsid w:val="00871107"/>
    <w:rsid w:val="00874D01"/>
    <w:rsid w:val="00875470"/>
    <w:rsid w:val="00897FB4"/>
    <w:rsid w:val="008A5397"/>
    <w:rsid w:val="008E03F6"/>
    <w:rsid w:val="008E1279"/>
    <w:rsid w:val="00905835"/>
    <w:rsid w:val="009068CA"/>
    <w:rsid w:val="00912266"/>
    <w:rsid w:val="009124DD"/>
    <w:rsid w:val="00924E8E"/>
    <w:rsid w:val="0094423C"/>
    <w:rsid w:val="00955EDA"/>
    <w:rsid w:val="00964315"/>
    <w:rsid w:val="009652EE"/>
    <w:rsid w:val="009773B0"/>
    <w:rsid w:val="00987D23"/>
    <w:rsid w:val="009A15B5"/>
    <w:rsid w:val="009A2EB5"/>
    <w:rsid w:val="009A7911"/>
    <w:rsid w:val="009B4638"/>
    <w:rsid w:val="009D06D5"/>
    <w:rsid w:val="009F150A"/>
    <w:rsid w:val="009F3ED2"/>
    <w:rsid w:val="009F72C9"/>
    <w:rsid w:val="009F7869"/>
    <w:rsid w:val="00A07188"/>
    <w:rsid w:val="00A15E7F"/>
    <w:rsid w:val="00A2185D"/>
    <w:rsid w:val="00A241C7"/>
    <w:rsid w:val="00A36CD5"/>
    <w:rsid w:val="00A50C47"/>
    <w:rsid w:val="00A60B71"/>
    <w:rsid w:val="00A9531C"/>
    <w:rsid w:val="00A95506"/>
    <w:rsid w:val="00A97492"/>
    <w:rsid w:val="00AB123B"/>
    <w:rsid w:val="00AC5DF2"/>
    <w:rsid w:val="00AC5FA2"/>
    <w:rsid w:val="00AD1346"/>
    <w:rsid w:val="00AF1783"/>
    <w:rsid w:val="00AF2D20"/>
    <w:rsid w:val="00AF46C7"/>
    <w:rsid w:val="00B05A48"/>
    <w:rsid w:val="00B118EE"/>
    <w:rsid w:val="00B168F9"/>
    <w:rsid w:val="00B204AF"/>
    <w:rsid w:val="00B22203"/>
    <w:rsid w:val="00B278DF"/>
    <w:rsid w:val="00B86815"/>
    <w:rsid w:val="00B958ED"/>
    <w:rsid w:val="00BC4F55"/>
    <w:rsid w:val="00C0537D"/>
    <w:rsid w:val="00C07D8E"/>
    <w:rsid w:val="00C13141"/>
    <w:rsid w:val="00C1365D"/>
    <w:rsid w:val="00C538A5"/>
    <w:rsid w:val="00C6147D"/>
    <w:rsid w:val="00C66E9B"/>
    <w:rsid w:val="00C67FD5"/>
    <w:rsid w:val="00C84EB8"/>
    <w:rsid w:val="00C93A32"/>
    <w:rsid w:val="00CA3D83"/>
    <w:rsid w:val="00CA6B67"/>
    <w:rsid w:val="00CB6533"/>
    <w:rsid w:val="00CC2F48"/>
    <w:rsid w:val="00CE1AF2"/>
    <w:rsid w:val="00CE754C"/>
    <w:rsid w:val="00CF207A"/>
    <w:rsid w:val="00D25045"/>
    <w:rsid w:val="00D34213"/>
    <w:rsid w:val="00D369C2"/>
    <w:rsid w:val="00D529A9"/>
    <w:rsid w:val="00D6096B"/>
    <w:rsid w:val="00D92199"/>
    <w:rsid w:val="00D9502F"/>
    <w:rsid w:val="00DA0DF5"/>
    <w:rsid w:val="00DB38C4"/>
    <w:rsid w:val="00DD7B1B"/>
    <w:rsid w:val="00DF2671"/>
    <w:rsid w:val="00E040D2"/>
    <w:rsid w:val="00E35A0D"/>
    <w:rsid w:val="00E402F3"/>
    <w:rsid w:val="00E43EFE"/>
    <w:rsid w:val="00E745E7"/>
    <w:rsid w:val="00E90403"/>
    <w:rsid w:val="00EA7DD8"/>
    <w:rsid w:val="00EB3E09"/>
    <w:rsid w:val="00EC6675"/>
    <w:rsid w:val="00EE1CC1"/>
    <w:rsid w:val="00EF202F"/>
    <w:rsid w:val="00EF259D"/>
    <w:rsid w:val="00EF3E57"/>
    <w:rsid w:val="00EF4CC5"/>
    <w:rsid w:val="00EF7ED3"/>
    <w:rsid w:val="00F0074B"/>
    <w:rsid w:val="00F427E3"/>
    <w:rsid w:val="00F457EA"/>
    <w:rsid w:val="00F67DCA"/>
    <w:rsid w:val="00F73688"/>
    <w:rsid w:val="00F80D1D"/>
    <w:rsid w:val="00F82786"/>
    <w:rsid w:val="00FB40CC"/>
    <w:rsid w:val="00FD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93B78E"/>
  <w15:chartTrackingRefBased/>
  <w15:docId w15:val="{A546734F-CEE9-40F8-8F6B-60EC63B88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55F51" w:themeColor="text2"/>
        <w:sz w:val="24"/>
        <w:szCs w:val="24"/>
        <w:lang w:val="en-GB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4D671B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4D671B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4D671B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4A7B29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4A7B29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455F5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4A7B29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4A7B29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455F5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4D671B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4D671B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4D671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4D671B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4D671B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4D671B" w:themeColor="accent1" w:themeShade="80"/>
        <w:bottom w:val="single" w:sz="4" w:space="10" w:color="4D671B" w:themeColor="accent1" w:themeShade="80"/>
      </w:pBdr>
      <w:spacing w:before="360" w:after="360"/>
      <w:ind w:left="864" w:right="864"/>
      <w:jc w:val="center"/>
    </w:pPr>
    <w:rPr>
      <w:i/>
      <w:iCs/>
      <w:color w:val="4D671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4D671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4D671B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99CB38" w:themeColor="accent1" w:shadow="1" w:frame="1"/>
        <w:left w:val="single" w:sz="2" w:space="10" w:color="99CB38" w:themeColor="accent1" w:shadow="1" w:frame="1"/>
        <w:bottom w:val="single" w:sz="2" w:space="10" w:color="99CB38" w:themeColor="accent1" w:shadow="1" w:frame="1"/>
        <w:right w:val="single" w:sz="2" w:space="10" w:color="99CB38" w:themeColor="accent1" w:shadow="1" w:frame="1"/>
      </w:pBdr>
      <w:ind w:left="1152" w:right="1152"/>
    </w:pPr>
    <w:rPr>
      <w:rFonts w:eastAsiaTheme="minorEastAsia"/>
      <w:i/>
      <w:iCs/>
      <w:color w:val="4D671B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4D671B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206252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y%20Jane%20Curry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A49C2F9E90F4A2DB15B6BF7DF9E5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DDD4F-DB22-4900-8DBA-AB86E9F52690}"/>
      </w:docPartPr>
      <w:docPartBody>
        <w:p w:rsidR="00C02016" w:rsidRDefault="00C02016">
          <w:pPr>
            <w:pStyle w:val="8A49C2F9E90F4A2DB15B6BF7DF9E51E3"/>
          </w:pPr>
          <w:r w:rsidRPr="00897FB4">
            <w:rPr>
              <w:lang w:bidi="en-GB"/>
            </w:rPr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016"/>
    <w:rsid w:val="00063086"/>
    <w:rsid w:val="000A06AF"/>
    <w:rsid w:val="001876FD"/>
    <w:rsid w:val="00384F77"/>
    <w:rsid w:val="003E1325"/>
    <w:rsid w:val="005178C1"/>
    <w:rsid w:val="005B0205"/>
    <w:rsid w:val="00747F6E"/>
    <w:rsid w:val="007B3E16"/>
    <w:rsid w:val="008E03F6"/>
    <w:rsid w:val="009768A6"/>
    <w:rsid w:val="00B204AF"/>
    <w:rsid w:val="00B22203"/>
    <w:rsid w:val="00C02016"/>
    <w:rsid w:val="00C83E6C"/>
    <w:rsid w:val="00F6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49C2F9E90F4A2DB15B6BF7DF9E51E3">
    <w:name w:val="8A49C2F9E90F4A2DB15B6BF7DF9E51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2</TotalTime>
  <Pages>1</Pages>
  <Words>104</Words>
  <Characters>595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Harbottle</dc:creator>
  <cp:keywords/>
  <dc:description/>
  <cp:lastModifiedBy>Bamburgh Council</cp:lastModifiedBy>
  <cp:revision>2</cp:revision>
  <dcterms:created xsi:type="dcterms:W3CDTF">2026-06-10T08:00:00Z</dcterms:created>
  <dcterms:modified xsi:type="dcterms:W3CDTF">2026-06-10T08:00:00Z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